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833" w:rsidRDefault="00FA3945" w:rsidP="00FA3945">
      <w:pPr>
        <w:jc w:val="center"/>
        <w:rPr>
          <w:rFonts w:ascii="Kozuka Gothic Pro H" w:eastAsia="Kozuka Gothic Pro H" w:hAnsi="Kozuka Gothic Pro H"/>
          <w:sz w:val="40"/>
        </w:rPr>
      </w:pPr>
      <w:r w:rsidRPr="00FA3945">
        <w:rPr>
          <w:rFonts w:ascii="Kozuka Gothic Pro H" w:eastAsia="Kozuka Gothic Pro H" w:hAnsi="Kozuka Gothic Pro H"/>
          <w:sz w:val="40"/>
        </w:rPr>
        <w:t xml:space="preserve">Amendments </w:t>
      </w:r>
      <w:proofErr w:type="gramStart"/>
      <w:r w:rsidRPr="00FA3945">
        <w:rPr>
          <w:rFonts w:ascii="Kozuka Gothic Pro H" w:eastAsia="Kozuka Gothic Pro H" w:hAnsi="Kozuka Gothic Pro H"/>
          <w:sz w:val="40"/>
        </w:rPr>
        <w:t>To</w:t>
      </w:r>
      <w:proofErr w:type="gramEnd"/>
      <w:r w:rsidRPr="00FA3945">
        <w:rPr>
          <w:rFonts w:ascii="Kozuka Gothic Pro H" w:eastAsia="Kozuka Gothic Pro H" w:hAnsi="Kozuka Gothic Pro H"/>
          <w:sz w:val="40"/>
        </w:rPr>
        <w:t xml:space="preserve"> My Final Piece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4480"/>
      </w:tblGrid>
      <w:tr w:rsidR="00134ECA" w:rsidTr="00FA3945">
        <w:tc>
          <w:tcPr>
            <w:tcW w:w="4508" w:type="dxa"/>
          </w:tcPr>
          <w:p w:rsidR="00FA3945" w:rsidRDefault="00FA3945" w:rsidP="00FA3945">
            <w:pPr>
              <w:jc w:val="center"/>
              <w:rPr>
                <w:rFonts w:ascii="Kozuka Gothic Pro H" w:eastAsia="Kozuka Gothic Pro H" w:hAnsi="Kozuka Gothic Pro H"/>
                <w:sz w:val="40"/>
              </w:rPr>
            </w:pPr>
            <w:r>
              <w:rPr>
                <w:rFonts w:ascii="Kozuka Gothic Pro H" w:eastAsia="Kozuka Gothic Pro H" w:hAnsi="Kozuka Gothic Pro H"/>
                <w:sz w:val="40"/>
              </w:rPr>
              <w:t>Before</w:t>
            </w:r>
          </w:p>
        </w:tc>
        <w:tc>
          <w:tcPr>
            <w:tcW w:w="4508" w:type="dxa"/>
          </w:tcPr>
          <w:p w:rsidR="00FA3945" w:rsidRDefault="00FA3945" w:rsidP="00FA3945">
            <w:pPr>
              <w:jc w:val="center"/>
              <w:rPr>
                <w:rFonts w:ascii="Kozuka Gothic Pro H" w:eastAsia="Kozuka Gothic Pro H" w:hAnsi="Kozuka Gothic Pro H"/>
                <w:sz w:val="40"/>
              </w:rPr>
            </w:pPr>
            <w:r>
              <w:rPr>
                <w:rFonts w:ascii="Kozuka Gothic Pro H" w:eastAsia="Kozuka Gothic Pro H" w:hAnsi="Kozuka Gothic Pro H"/>
                <w:sz w:val="40"/>
              </w:rPr>
              <w:t>After</w:t>
            </w:r>
          </w:p>
        </w:tc>
      </w:tr>
      <w:tr w:rsidR="00134ECA" w:rsidTr="00644AF6">
        <w:trPr>
          <w:trHeight w:val="20"/>
        </w:trPr>
        <w:tc>
          <w:tcPr>
            <w:tcW w:w="4508" w:type="dxa"/>
          </w:tcPr>
          <w:p w:rsidR="00FA3945" w:rsidRDefault="00D711C5" w:rsidP="00FA3945">
            <w:pPr>
              <w:jc w:val="center"/>
              <w:rPr>
                <w:rFonts w:ascii="Kozuka Gothic Pro H" w:eastAsia="Kozuka Gothic Pro H" w:hAnsi="Kozuka Gothic Pro H"/>
                <w:sz w:val="40"/>
              </w:rPr>
            </w:pPr>
            <w:r>
              <w:rPr>
                <w:rFonts w:ascii="Kozuka Gothic Pro M" w:eastAsia="Kozuka Gothic Pro M" w:hAnsi="Kozuka Gothic Pro M"/>
                <w:noProof/>
                <w:color w:val="7F7F7F" w:themeColor="text1" w:themeTint="80"/>
                <w:szCs w:val="24"/>
                <w:lang w:eastAsia="en-GB"/>
              </w:rPr>
              <w:t xml:space="preserve"> </w:t>
            </w:r>
            <w:r w:rsidR="00FA3945" w:rsidRPr="00EC2A02">
              <w:rPr>
                <w:rFonts w:ascii="Kozuka Gothic Pro M" w:eastAsia="Kozuka Gothic Pro M" w:hAnsi="Kozuka Gothic Pro M"/>
                <w:noProof/>
                <w:color w:val="7F7F7F" w:themeColor="text1" w:themeTint="80"/>
                <w:szCs w:val="24"/>
                <w:lang w:eastAsia="en-GB"/>
              </w:rPr>
              <w:drawing>
                <wp:inline distT="0" distB="0" distL="0" distR="0" wp14:anchorId="5372358F" wp14:editId="5F7D9BE5">
                  <wp:extent cx="1995781" cy="4505325"/>
                  <wp:effectExtent l="0" t="0" r="5080" b="0"/>
                  <wp:docPr id="3" name="Picture 3" descr="\\ths-fs-002\Student Work\2012\12CrookJ\I.C.T\GRAPHICS\Pictures\3rd 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s-fs-002\Student Work\2012\12CrookJ\I.C.T\GRAPHICS\Pictures\3rd 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48" cy="456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A3945" w:rsidRDefault="00FA3945" w:rsidP="00FA394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9BC569" wp14:editId="62F10C02">
                  <wp:extent cx="2028825" cy="45053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573" t="17966" r="41268" b="26135"/>
                          <a:stretch/>
                        </pic:blipFill>
                        <pic:spPr bwMode="auto">
                          <a:xfrm>
                            <a:off x="0" y="0"/>
                            <a:ext cx="2034336" cy="451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3945" w:rsidRDefault="00FA3945" w:rsidP="00FA3945">
            <w:pPr>
              <w:jc w:val="center"/>
              <w:rPr>
                <w:noProof/>
                <w:lang w:eastAsia="en-GB"/>
              </w:rPr>
            </w:pPr>
          </w:p>
          <w:p w:rsidR="00FA3945" w:rsidRDefault="00FA3945" w:rsidP="00FA3945">
            <w:pPr>
              <w:jc w:val="center"/>
              <w:rPr>
                <w:rFonts w:ascii="Kozuka Gothic Pro H" w:eastAsia="Kozuka Gothic Pro H" w:hAnsi="Kozuka Gothic Pro H"/>
                <w:sz w:val="40"/>
              </w:rPr>
            </w:pPr>
          </w:p>
        </w:tc>
      </w:tr>
      <w:tr w:rsidR="00134ECA" w:rsidRPr="00D711C5" w:rsidTr="00FA3945">
        <w:tc>
          <w:tcPr>
            <w:tcW w:w="4508" w:type="dxa"/>
          </w:tcPr>
          <w:p w:rsidR="00FA3945" w:rsidRPr="00E50309" w:rsidRDefault="00173A2B" w:rsidP="00FA3945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</w:t>
            </w:r>
            <w:r w:rsidR="00FA3945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This is my design before the amendments</w:t>
            </w: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were made.</w:t>
            </w:r>
          </w:p>
        </w:tc>
        <w:tc>
          <w:tcPr>
            <w:tcW w:w="4508" w:type="dxa"/>
          </w:tcPr>
          <w:p w:rsidR="00FA3945" w:rsidRPr="00E50309" w:rsidRDefault="00644AF6" w:rsidP="00053F06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The targets I have been given are that should crop and trim the canvas</w:t>
            </w:r>
            <w:r w:rsidR="00D711C5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. The other improvement I have been given is to align the ‘Box Office’ and ‘</w:t>
            </w:r>
            <w:proofErr w:type="spellStart"/>
            <w:r w:rsidR="00D711C5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Froch</w:t>
            </w:r>
            <w:proofErr w:type="spellEnd"/>
            <w:r w:rsidR="00D711C5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And Groves’ banner. </w:t>
            </w:r>
            <w:r w:rsidR="00053F06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</w:t>
            </w:r>
            <w:r w:rsidR="00D711C5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Therefore, </w:t>
            </w:r>
            <w:r w:rsidR="00173A2B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I have cropped </w:t>
            </w:r>
            <w:r w:rsidR="00E50309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my canvas</w:t>
            </w:r>
            <w:r w:rsidR="00173A2B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and moved the “</w:t>
            </w:r>
            <w:proofErr w:type="spellStart"/>
            <w:r w:rsidR="00173A2B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Froch</w:t>
            </w:r>
            <w:proofErr w:type="spellEnd"/>
            <w:r w:rsidR="00173A2B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vs Groves Banner” down a few inches </w:t>
            </w:r>
            <w:r w:rsidR="00E50309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to align it, which makes it looks neat, professional and perfect.</w:t>
            </w:r>
          </w:p>
        </w:tc>
      </w:tr>
      <w:tr w:rsidR="00134ECA" w:rsidRPr="00D711C5" w:rsidTr="00173A2B">
        <w:tc>
          <w:tcPr>
            <w:tcW w:w="4508" w:type="dxa"/>
          </w:tcPr>
          <w:p w:rsidR="00173A2B" w:rsidRPr="00E50309" w:rsidRDefault="00173A2B" w:rsidP="00D711C5">
            <w:pPr>
              <w:jc w:val="center"/>
              <w:rPr>
                <w:rFonts w:ascii="Kozuka Gothic Pro H" w:eastAsia="Kozuka Gothic Pro H" w:hAnsi="Kozuka Gothic Pro H"/>
                <w:sz w:val="40"/>
                <w:szCs w:val="40"/>
              </w:rPr>
            </w:pPr>
            <w:r w:rsidRPr="00E50309">
              <w:rPr>
                <w:rFonts w:ascii="Kozuka Gothic Pro H" w:eastAsia="Kozuka Gothic Pro H" w:hAnsi="Kozuka Gothic Pro H"/>
                <w:sz w:val="40"/>
                <w:szCs w:val="40"/>
              </w:rPr>
              <w:t>Before</w:t>
            </w:r>
          </w:p>
        </w:tc>
        <w:tc>
          <w:tcPr>
            <w:tcW w:w="4508" w:type="dxa"/>
          </w:tcPr>
          <w:p w:rsidR="00173A2B" w:rsidRPr="00E50309" w:rsidRDefault="00173A2B" w:rsidP="00D711C5">
            <w:pPr>
              <w:jc w:val="center"/>
              <w:rPr>
                <w:rFonts w:ascii="Kozuka Gothic Pro H" w:eastAsia="Kozuka Gothic Pro H" w:hAnsi="Kozuka Gothic Pro H"/>
                <w:sz w:val="40"/>
                <w:szCs w:val="40"/>
              </w:rPr>
            </w:pPr>
            <w:r w:rsidRPr="00E50309">
              <w:rPr>
                <w:rFonts w:ascii="Kozuka Gothic Pro H" w:eastAsia="Kozuka Gothic Pro H" w:hAnsi="Kozuka Gothic Pro H"/>
                <w:sz w:val="40"/>
                <w:szCs w:val="40"/>
              </w:rPr>
              <w:t>After</w:t>
            </w:r>
          </w:p>
        </w:tc>
      </w:tr>
      <w:tr w:rsidR="00134ECA" w:rsidRPr="00D711C5" w:rsidTr="00173A2B">
        <w:tc>
          <w:tcPr>
            <w:tcW w:w="4508" w:type="dxa"/>
          </w:tcPr>
          <w:p w:rsidR="00173A2B" w:rsidRPr="00E50309" w:rsidRDefault="00134ECA" w:rsidP="00D711C5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  <w:r w:rsidRPr="00E50309">
              <w:rPr>
                <w:rFonts w:ascii="Kozuka Gothic Pro B" w:eastAsia="Kozuka Gothic Pro B" w:hAnsi="Kozuka Gothic Pro B"/>
                <w:noProof/>
                <w:sz w:val="20"/>
                <w:szCs w:val="24"/>
                <w:lang w:eastAsia="en-GB"/>
              </w:rPr>
              <w:lastRenderedPageBreak/>
              <w:drawing>
                <wp:inline distT="0" distB="0" distL="0" distR="0" wp14:anchorId="42E02A47" wp14:editId="2CC2BB96">
                  <wp:extent cx="2735380" cy="2790825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410" t="16611" r="32897" b="29530"/>
                          <a:stretch/>
                        </pic:blipFill>
                        <pic:spPr bwMode="auto">
                          <a:xfrm>
                            <a:off x="0" y="0"/>
                            <a:ext cx="2771750" cy="2827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34ECA" w:rsidRPr="00E50309" w:rsidRDefault="00134ECA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  <w:r w:rsidRPr="00E50309">
              <w:rPr>
                <w:noProof/>
                <w:sz w:val="20"/>
                <w:szCs w:val="24"/>
                <w:lang w:eastAsia="en-GB"/>
              </w:rPr>
              <w:drawing>
                <wp:inline distT="0" distB="0" distL="0" distR="0" wp14:anchorId="22CA0AEA" wp14:editId="3C1184D4">
                  <wp:extent cx="2691994" cy="26879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377" t="20822" r="37813" b="28038"/>
                          <a:stretch/>
                        </pic:blipFill>
                        <pic:spPr bwMode="auto">
                          <a:xfrm>
                            <a:off x="0" y="0"/>
                            <a:ext cx="2702756" cy="269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ECA" w:rsidRPr="00E50309" w:rsidRDefault="00134ECA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</w:p>
          <w:p w:rsidR="00134ECA" w:rsidRPr="00E50309" w:rsidRDefault="00134ECA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</w:p>
          <w:p w:rsidR="00134ECA" w:rsidRPr="00E50309" w:rsidRDefault="00134ECA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</w:p>
          <w:p w:rsidR="00173A2B" w:rsidRPr="00E50309" w:rsidRDefault="00173A2B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</w:p>
          <w:p w:rsidR="00173A2B" w:rsidRPr="00E50309" w:rsidRDefault="00173A2B" w:rsidP="00D711C5">
            <w:pPr>
              <w:jc w:val="center"/>
              <w:rPr>
                <w:noProof/>
                <w:sz w:val="20"/>
                <w:szCs w:val="24"/>
                <w:lang w:eastAsia="en-GB"/>
              </w:rPr>
            </w:pPr>
          </w:p>
          <w:p w:rsidR="00173A2B" w:rsidRPr="00E50309" w:rsidRDefault="00173A2B" w:rsidP="00D711C5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</w:p>
        </w:tc>
      </w:tr>
      <w:tr w:rsidR="00134ECA" w:rsidRPr="00D711C5" w:rsidTr="00173A2B">
        <w:tc>
          <w:tcPr>
            <w:tcW w:w="4508" w:type="dxa"/>
          </w:tcPr>
          <w:p w:rsidR="00173A2B" w:rsidRPr="00E50309" w:rsidRDefault="00173A2B" w:rsidP="00D711C5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This is my design before the amendments were made.</w:t>
            </w:r>
          </w:p>
        </w:tc>
        <w:tc>
          <w:tcPr>
            <w:tcW w:w="4508" w:type="dxa"/>
          </w:tcPr>
          <w:p w:rsidR="00173A2B" w:rsidRPr="00E50309" w:rsidRDefault="00173A2B" w:rsidP="00134ECA">
            <w:pPr>
              <w:jc w:val="center"/>
              <w:rPr>
                <w:rFonts w:ascii="Kozuka Gothic Pro H" w:eastAsia="Kozuka Gothic Pro H" w:hAnsi="Kozuka Gothic Pro H"/>
                <w:sz w:val="20"/>
                <w:szCs w:val="24"/>
              </w:rPr>
            </w:pP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I have </w:t>
            </w:r>
            <w:r w:rsidR="00134ECA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changed the font and the orientation of the writing to make it look more eye catching</w:t>
            </w:r>
            <w:r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</w:t>
            </w:r>
            <w:r w:rsidR="00E50309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>as my assessor said it looked boring</w:t>
            </w:r>
            <w:r w:rsidR="00053F06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</w:t>
            </w:r>
            <w:bookmarkStart w:id="0" w:name="_GoBack"/>
            <w:bookmarkEnd w:id="0"/>
            <w:r w:rsidR="00E50309" w:rsidRPr="00E50309">
              <w:rPr>
                <w:rFonts w:ascii="Kozuka Gothic Pro H" w:eastAsia="Kozuka Gothic Pro H" w:hAnsi="Kozuka Gothic Pro H"/>
                <w:sz w:val="20"/>
                <w:szCs w:val="24"/>
              </w:rPr>
              <w:t xml:space="preserve"> </w:t>
            </w:r>
          </w:p>
        </w:tc>
      </w:tr>
    </w:tbl>
    <w:p w:rsidR="00FA3945" w:rsidRPr="00D711C5" w:rsidRDefault="00FA3945" w:rsidP="00FA3945">
      <w:pPr>
        <w:jc w:val="center"/>
        <w:rPr>
          <w:rFonts w:ascii="Kozuka Gothic Pro H" w:eastAsia="Kozuka Gothic Pro H" w:hAnsi="Kozuka Gothic Pro H"/>
          <w:sz w:val="24"/>
          <w:szCs w:val="24"/>
        </w:rPr>
      </w:pPr>
    </w:p>
    <w:sectPr w:rsidR="00FA3945" w:rsidRPr="00D711C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309" w:rsidRDefault="00E50309" w:rsidP="00FA3945">
      <w:pPr>
        <w:spacing w:after="0" w:line="240" w:lineRule="auto"/>
      </w:pPr>
      <w:r>
        <w:separator/>
      </w:r>
    </w:p>
  </w:endnote>
  <w:endnote w:type="continuationSeparator" w:id="0">
    <w:p w:rsidR="00E50309" w:rsidRDefault="00E50309" w:rsidP="00FA3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ozuka Gothic Pro H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Kozuka Gothic Pro M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309" w:rsidRDefault="00E50309" w:rsidP="00FA3945">
      <w:pPr>
        <w:spacing w:after="0" w:line="240" w:lineRule="auto"/>
      </w:pPr>
      <w:r>
        <w:separator/>
      </w:r>
    </w:p>
  </w:footnote>
  <w:footnote w:type="continuationSeparator" w:id="0">
    <w:p w:rsidR="00E50309" w:rsidRDefault="00E50309" w:rsidP="00FA3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309" w:rsidRDefault="00E50309">
    <w:pPr>
      <w:pStyle w:val="Header"/>
    </w:pPr>
    <w:r>
      <w:t>Jack Crook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45"/>
    <w:rsid w:val="00053F06"/>
    <w:rsid w:val="00134ECA"/>
    <w:rsid w:val="00173A2B"/>
    <w:rsid w:val="00255F54"/>
    <w:rsid w:val="00644AF6"/>
    <w:rsid w:val="00C93833"/>
    <w:rsid w:val="00D711C5"/>
    <w:rsid w:val="00E50309"/>
    <w:rsid w:val="00FA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130347-A17A-4465-B24F-57C83911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945"/>
  </w:style>
  <w:style w:type="paragraph" w:styleId="Footer">
    <w:name w:val="footer"/>
    <w:basedOn w:val="Normal"/>
    <w:link w:val="FooterChar"/>
    <w:uiPriority w:val="99"/>
    <w:unhideWhenUsed/>
    <w:rsid w:val="00FA3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945"/>
  </w:style>
  <w:style w:type="table" w:styleId="TableGrid">
    <w:name w:val="Table Grid"/>
    <w:basedOn w:val="TableNormal"/>
    <w:uiPriority w:val="39"/>
    <w:rsid w:val="00FA3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4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E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8E34D-90AB-43FC-9CDE-028DDD02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C5FC8B3C</Template>
  <TotalTime>70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12CrookJ</dc:creator>
  <cp:keywords/>
  <dc:description/>
  <cp:lastModifiedBy>12CrookJ</cp:lastModifiedBy>
  <cp:revision>4</cp:revision>
  <cp:lastPrinted>2014-11-07T14:24:00Z</cp:lastPrinted>
  <dcterms:created xsi:type="dcterms:W3CDTF">2014-11-07T13:50:00Z</dcterms:created>
  <dcterms:modified xsi:type="dcterms:W3CDTF">2014-11-11T13:17:00Z</dcterms:modified>
</cp:coreProperties>
</file>