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6F8" w:rsidRDefault="00EE46F8">
      <w:r>
        <w:t>Name:</w:t>
      </w:r>
      <w:r w:rsidR="00DD1A8E">
        <w:t xml:space="preserve"> Jack Crook</w:t>
      </w:r>
    </w:p>
    <w:p w:rsidR="00EE46F8" w:rsidRDefault="00EE46F8"/>
    <w:p w:rsidR="00EE46F8" w:rsidRDefault="00EE46F8">
      <w:r>
        <w:t>Billboard Advert:</w:t>
      </w:r>
      <w:r w:rsidR="00DC120C">
        <w:t xml:space="preserve"> Carl </w:t>
      </w:r>
      <w:proofErr w:type="spellStart"/>
      <w:r w:rsidR="00DC120C">
        <w:t>Froch</w:t>
      </w:r>
      <w:proofErr w:type="spellEnd"/>
      <w:r w:rsidR="00DC120C">
        <w:t xml:space="preserve"> vs George Groves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941"/>
        <w:gridCol w:w="1985"/>
        <w:gridCol w:w="1984"/>
        <w:gridCol w:w="2977"/>
      </w:tblGrid>
      <w:tr w:rsidR="004E0331" w:rsidRPr="00EE46F8" w:rsidTr="009E32F6">
        <w:tc>
          <w:tcPr>
            <w:tcW w:w="6941" w:type="dxa"/>
            <w:shd w:val="clear" w:color="auto" w:fill="D9D9D9" w:themeFill="background1" w:themeFillShade="D9"/>
          </w:tcPr>
          <w:p w:rsidR="00EE46F8" w:rsidRPr="00EE46F8" w:rsidRDefault="00EE46F8">
            <w:pPr>
              <w:rPr>
                <w:b/>
              </w:rPr>
            </w:pPr>
            <w:r w:rsidRPr="00EE46F8">
              <w:rPr>
                <w:b/>
              </w:rPr>
              <w:t>Original Graphic Asset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EE46F8" w:rsidRPr="00EE46F8" w:rsidRDefault="00EE46F8">
            <w:pPr>
              <w:rPr>
                <w:b/>
              </w:rPr>
            </w:pPr>
            <w:r w:rsidRPr="00EE46F8">
              <w:rPr>
                <w:b/>
              </w:rPr>
              <w:t>Source (URL)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E46F8" w:rsidRPr="00EE46F8" w:rsidRDefault="00EE46F8">
            <w:pPr>
              <w:rPr>
                <w:b/>
              </w:rPr>
            </w:pPr>
            <w:r w:rsidRPr="00EE46F8">
              <w:rPr>
                <w:b/>
              </w:rPr>
              <w:t>Edited Asset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EE46F8" w:rsidRPr="00EE46F8" w:rsidRDefault="00EE46F8">
            <w:pPr>
              <w:rPr>
                <w:b/>
              </w:rPr>
            </w:pPr>
            <w:r w:rsidRPr="00EE46F8">
              <w:rPr>
                <w:b/>
              </w:rPr>
              <w:t>Description of how asset was edited</w:t>
            </w:r>
            <w:r>
              <w:rPr>
                <w:b/>
              </w:rPr>
              <w:t xml:space="preserve"> (tools used and why)</w:t>
            </w:r>
          </w:p>
        </w:tc>
      </w:tr>
      <w:tr w:rsidR="004E0331" w:rsidTr="009E32F6">
        <w:tc>
          <w:tcPr>
            <w:tcW w:w="6941" w:type="dxa"/>
          </w:tcPr>
          <w:p w:rsidR="00EE46F8" w:rsidRDefault="00DD1A8E">
            <w:r>
              <w:rPr>
                <w:noProof/>
                <w:lang w:eastAsia="en-GB"/>
              </w:rPr>
              <w:drawing>
                <wp:inline distT="0" distB="0" distL="0" distR="0">
                  <wp:extent cx="3741948" cy="2104846"/>
                  <wp:effectExtent l="0" t="0" r="0" b="0"/>
                  <wp:docPr id="1" name="Picture 1" descr="George Gr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orge Gro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952" cy="211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E46F8" w:rsidRDefault="00B63858">
            <w:r w:rsidRPr="00B63858">
              <w:t>http://www.bbc.co.uk/sport/0/boxing/17633585</w:t>
            </w:r>
          </w:p>
        </w:tc>
        <w:tc>
          <w:tcPr>
            <w:tcW w:w="1984" w:type="dxa"/>
          </w:tcPr>
          <w:p w:rsidR="00EE46F8" w:rsidRDefault="00DC120C">
            <w:r w:rsidRPr="00DC120C">
              <w:rPr>
                <w:noProof/>
                <w:lang w:eastAsia="en-GB"/>
              </w:rPr>
              <w:drawing>
                <wp:inline distT="0" distB="0" distL="0" distR="0" wp14:anchorId="7351B859" wp14:editId="6C2681CC">
                  <wp:extent cx="1784728" cy="1008279"/>
                  <wp:effectExtent l="0" t="0" r="635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131" cy="101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E46F8" w:rsidRDefault="009E32F6">
            <w:r>
              <w:t xml:space="preserve">Magic wand tool to get rid of the background </w:t>
            </w:r>
          </w:p>
        </w:tc>
      </w:tr>
      <w:tr w:rsidR="004E0331" w:rsidTr="009E32F6">
        <w:tc>
          <w:tcPr>
            <w:tcW w:w="6941" w:type="dxa"/>
          </w:tcPr>
          <w:p w:rsidR="00870E3A" w:rsidRDefault="00870E3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6038850" cy="3571875"/>
                  <wp:effectExtent l="0" t="0" r="0" b="9525"/>
                  <wp:docPr id="7" name="Picture 7" descr="Nose to nose: Groves and Froch go head to head at the weigh in before their battle of Bri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ose to nose: Groves and Froch go head to head at the weigh in before their battle of Bri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70E3A" w:rsidRPr="00B63858" w:rsidRDefault="00870E3A">
            <w:r w:rsidRPr="00B63858">
              <w:t>http://www.dailymail.co.uk/sport/boxing/article-2511746/Carl-Froch-George-Groves-come-blows-weigh-in.html</w:t>
            </w:r>
          </w:p>
        </w:tc>
        <w:tc>
          <w:tcPr>
            <w:tcW w:w="1984" w:type="dxa"/>
          </w:tcPr>
          <w:p w:rsidR="00870E3A" w:rsidRDefault="009E32F6">
            <w:r w:rsidRPr="009E32F6">
              <w:drawing>
                <wp:inline distT="0" distB="0" distL="0" distR="0" wp14:anchorId="5DE1BD79" wp14:editId="6DCCD1B0">
                  <wp:extent cx="966443" cy="850470"/>
                  <wp:effectExtent l="0" t="0" r="5715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43" cy="85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70E3A" w:rsidRDefault="009E32F6">
            <w:r>
              <w:t xml:space="preserve">Got rid of original back ground and replaced it with a black one. I did this with the magic wand tool and changing the canvas size   </w:t>
            </w:r>
          </w:p>
        </w:tc>
      </w:tr>
      <w:tr w:rsidR="004E0331" w:rsidTr="009E32F6">
        <w:tc>
          <w:tcPr>
            <w:tcW w:w="6941" w:type="dxa"/>
          </w:tcPr>
          <w:p w:rsidR="00870E3A" w:rsidRDefault="00870E3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381250" cy="895350"/>
                  <wp:effectExtent l="0" t="0" r="0" b="0"/>
                  <wp:docPr id="9" name="Picture 9" descr="Froch v Groves Live On Sky Sports Box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roch v Groves Live On Sky Sports Box Of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70E3A" w:rsidRPr="00B63858" w:rsidRDefault="00870E3A">
            <w:r w:rsidRPr="00870E3A">
              <w:t>http://sportsvibe.co.uk/industry-news/boxing/froch-v-groves-live-on-sky-sports-box-office-28128/</w:t>
            </w:r>
          </w:p>
        </w:tc>
        <w:tc>
          <w:tcPr>
            <w:tcW w:w="1984" w:type="dxa"/>
          </w:tcPr>
          <w:p w:rsidR="00870E3A" w:rsidRDefault="009E32F6">
            <w:r w:rsidRPr="009E32F6">
              <w:drawing>
                <wp:inline distT="0" distB="0" distL="0" distR="0" wp14:anchorId="54C51610" wp14:editId="0B6FE2E1">
                  <wp:extent cx="974404" cy="3143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73" cy="32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70E3A" w:rsidRDefault="009E32F6">
            <w:r>
              <w:t>Replaced the background with back by changing the canvas size</w:t>
            </w:r>
          </w:p>
        </w:tc>
      </w:tr>
      <w:tr w:rsidR="004E0331" w:rsidTr="009E32F6">
        <w:tc>
          <w:tcPr>
            <w:tcW w:w="6941" w:type="dxa"/>
          </w:tcPr>
          <w:p w:rsidR="00870E3A" w:rsidRDefault="00870E3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857500" cy="1600200"/>
                  <wp:effectExtent l="0" t="0" r="0" b="0"/>
                  <wp:docPr id="13" name="Picture 13" descr="union-jack-flag-great-britain-x-nature-with-uk-for-268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nion-jack-flag-great-britain-x-nature-with-uk-for-2685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70E3A" w:rsidRPr="00870E3A" w:rsidRDefault="00870E3A">
            <w:r w:rsidRPr="00870E3A">
              <w:t>http://fblog.futurebrand.com/2014/03/</w:t>
            </w:r>
          </w:p>
        </w:tc>
        <w:tc>
          <w:tcPr>
            <w:tcW w:w="1984" w:type="dxa"/>
          </w:tcPr>
          <w:p w:rsidR="00870E3A" w:rsidRDefault="009E32F6">
            <w:r w:rsidRPr="009E32F6">
              <w:drawing>
                <wp:inline distT="0" distB="0" distL="0" distR="0" wp14:anchorId="7D33CE1B" wp14:editId="41E12BA4">
                  <wp:extent cx="1340906" cy="3238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41" cy="32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70E3A" w:rsidRDefault="009E32F6">
            <w:r>
              <w:t>Faded it into the background by using the rectangle tool and changing the gradient to black and white the give this effect</w:t>
            </w:r>
          </w:p>
        </w:tc>
      </w:tr>
      <w:tr w:rsidR="004E0331" w:rsidTr="009E32F6">
        <w:tc>
          <w:tcPr>
            <w:tcW w:w="6941" w:type="dxa"/>
          </w:tcPr>
          <w:p w:rsidR="00870E3A" w:rsidRDefault="00870E3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62025" cy="962025"/>
                  <wp:effectExtent l="0" t="0" r="9525" b="9525"/>
                  <wp:docPr id="14" name="Picture 14" descr="http://t3.gstatic.com/images?q=tbn:ANd9GcSQ1EQWJIbjDlyhe5HXo7BOqD1rxSytvGHc35eE_uZQKCidumCfDowejw:www1.skysports.com/images/v5/social/sports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t3.gstatic.com/images?q=tbn:ANd9GcSQ1EQWJIbjDlyhe5HXo7BOqD1rxSytvGHc35eE_uZQKCidumCfDowejw:www1.skysports.com/images/v5/social/sports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70E3A" w:rsidRPr="00870E3A" w:rsidRDefault="00870E3A">
            <w:r w:rsidRPr="00870E3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www1.skysports.com</w:t>
            </w:r>
          </w:p>
        </w:tc>
        <w:tc>
          <w:tcPr>
            <w:tcW w:w="1984" w:type="dxa"/>
          </w:tcPr>
          <w:p w:rsidR="00870E3A" w:rsidRDefault="009E32F6">
            <w:r w:rsidRPr="009E32F6">
              <w:drawing>
                <wp:inline distT="0" distB="0" distL="0" distR="0" wp14:anchorId="33C1BC62" wp14:editId="0EC35B3D">
                  <wp:extent cx="1025085" cy="896949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085" cy="89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70E3A" w:rsidRDefault="009E32F6">
            <w:r>
              <w:t>Replaced the background with black</w:t>
            </w:r>
          </w:p>
        </w:tc>
      </w:tr>
      <w:tr w:rsidR="00627670" w:rsidTr="009E32F6">
        <w:tc>
          <w:tcPr>
            <w:tcW w:w="6941" w:type="dxa"/>
          </w:tcPr>
          <w:p w:rsidR="00627670" w:rsidRDefault="00627670">
            <w:pPr>
              <w:rPr>
                <w:noProof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2238375" cy="1590675"/>
                  <wp:effectExtent l="0" t="0" r="9525" b="9525"/>
                  <wp:docPr id="3" name="Picture 3" descr="Wembley Stadium">
                    <a:hlinkClick xmlns:a="http://schemas.openxmlformats.org/drawingml/2006/main" r:id="rId15" tooltip="&quot;Wembley Stadiu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mbley Stadium">
                            <a:hlinkClick r:id="rId15" tooltip="&quot;Wembley Stadiu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27670" w:rsidRPr="00870E3A" w:rsidRDefault="00204C3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6621"/>
                <w:sz w:val="20"/>
                <w:szCs w:val="20"/>
                <w:shd w:val="clear" w:color="auto" w:fill="FFFFFF"/>
              </w:rPr>
              <w:t>londonslant.com</w:t>
            </w:r>
          </w:p>
        </w:tc>
        <w:tc>
          <w:tcPr>
            <w:tcW w:w="1984" w:type="dxa"/>
          </w:tcPr>
          <w:p w:rsidR="00627670" w:rsidRDefault="009E32F6">
            <w:r w:rsidRPr="009E32F6">
              <w:drawing>
                <wp:inline distT="0" distB="0" distL="0" distR="0" wp14:anchorId="585F2A26" wp14:editId="73DE4D6D">
                  <wp:extent cx="1169582" cy="6286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68" cy="64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27670" w:rsidRDefault="009E32F6">
            <w:r>
              <w:t>Faded it into the background by using the rectangle tool and changing the gradient to black and white the give this effect</w:t>
            </w:r>
          </w:p>
        </w:tc>
      </w:tr>
      <w:tr w:rsidR="00BF6F8F" w:rsidTr="009E32F6">
        <w:tc>
          <w:tcPr>
            <w:tcW w:w="6941" w:type="dxa"/>
          </w:tcPr>
          <w:p w:rsidR="00BF6F8F" w:rsidRDefault="00BF6F8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6286500" cy="3333750"/>
                  <wp:effectExtent l="0" t="0" r="0" b="0"/>
                  <wp:docPr id="12" name="Picture 12" descr="http://e2.365dm.com/13/11/660x350/froch-groves-logo-froch-groves-boxing_3032396.jpg?2013110810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2.365dm.com/13/11/660x350/froch-groves-logo-froch-groves-boxing_3032396.jpg?2013110810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F8F" w:rsidRPr="00870E3A" w:rsidRDefault="00204C3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6621"/>
                <w:sz w:val="20"/>
                <w:szCs w:val="20"/>
                <w:shd w:val="clear" w:color="auto" w:fill="FFFFFF"/>
              </w:rPr>
              <w:t>www1.skysports.com</w:t>
            </w:r>
          </w:p>
        </w:tc>
        <w:tc>
          <w:tcPr>
            <w:tcW w:w="1984" w:type="dxa"/>
          </w:tcPr>
          <w:p w:rsidR="00BF6F8F" w:rsidRDefault="009E32F6">
            <w:r w:rsidRPr="009E32F6">
              <w:drawing>
                <wp:inline distT="0" distB="0" distL="0" distR="0" wp14:anchorId="12438EDE" wp14:editId="30DC0FAB">
                  <wp:extent cx="942282" cy="227114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82" cy="22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F6F8F" w:rsidRDefault="009E32F6">
            <w:r>
              <w:t>Cropped the image so just this banner was shown and pressed ‘</w:t>
            </w:r>
            <w:bookmarkStart w:id="0" w:name="_GoBack"/>
            <w:bookmarkEnd w:id="0"/>
            <w:r>
              <w:t>enter’ to save this effect</w:t>
            </w:r>
          </w:p>
        </w:tc>
      </w:tr>
    </w:tbl>
    <w:p w:rsidR="00EE46F8" w:rsidRDefault="00EE46F8"/>
    <w:sectPr w:rsidR="00EE46F8" w:rsidSect="00DC12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6F8"/>
    <w:rsid w:val="00204C35"/>
    <w:rsid w:val="002B568B"/>
    <w:rsid w:val="004E0331"/>
    <w:rsid w:val="00627670"/>
    <w:rsid w:val="00870E3A"/>
    <w:rsid w:val="008B578F"/>
    <w:rsid w:val="009E32F6"/>
    <w:rsid w:val="00B63858"/>
    <w:rsid w:val="00BF6F8F"/>
    <w:rsid w:val="00CC3B96"/>
    <w:rsid w:val="00DC120C"/>
    <w:rsid w:val="00DD1A8E"/>
    <w:rsid w:val="00ED796F"/>
    <w:rsid w:val="00EE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01895D-CD08-45B6-9345-9841701F0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4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4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C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static3.thedrum.com/uploads/drum_basic_article/75442/main_images/master.wembley_1.jp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A058D-DE9F-462A-9CF6-9A11F1544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C6795681</Template>
  <TotalTime>119</TotalTime>
  <Pages>4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High School</Company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12CrookJ</dc:creator>
  <cp:keywords/>
  <dc:description/>
  <cp:lastModifiedBy>12CrookJ</cp:lastModifiedBy>
  <cp:revision>6</cp:revision>
  <cp:lastPrinted>2014-11-21T13:55:00Z</cp:lastPrinted>
  <dcterms:created xsi:type="dcterms:W3CDTF">2014-09-30T12:24:00Z</dcterms:created>
  <dcterms:modified xsi:type="dcterms:W3CDTF">2014-11-21T13:56:00Z</dcterms:modified>
</cp:coreProperties>
</file>