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508"/>
        <w:gridCol w:w="4508"/>
      </w:tblGrid>
      <w:tr w:rsidR="003425C2" w:rsidTr="003425C2">
        <w:tc>
          <w:tcPr>
            <w:tcW w:w="4508" w:type="dxa"/>
          </w:tcPr>
          <w:p w:rsidR="003425C2" w:rsidRPr="003425C2" w:rsidRDefault="003425C2" w:rsidP="003425C2">
            <w:pPr>
              <w:jc w:val="center"/>
              <w:rPr>
                <w:rFonts w:ascii="Tekton Pro" w:eastAsia="Dotum" w:hAnsi="Tekton Pro"/>
                <w:b/>
                <w:color w:val="000000" w:themeColor="text1"/>
                <w:sz w:val="32"/>
                <w:u w:val="single"/>
              </w:rPr>
            </w:pPr>
            <w:r w:rsidRPr="003425C2">
              <w:rPr>
                <w:rFonts w:ascii="Tekton Pro" w:eastAsia="Dotum" w:hAnsi="Tekton Pro"/>
                <w:b/>
                <w:color w:val="000000" w:themeColor="text1"/>
                <w:sz w:val="32"/>
                <w:u w:val="single"/>
              </w:rPr>
              <w:t>Visual Representation</w:t>
            </w:r>
          </w:p>
        </w:tc>
        <w:tc>
          <w:tcPr>
            <w:tcW w:w="4508" w:type="dxa"/>
          </w:tcPr>
          <w:p w:rsidR="003425C2" w:rsidRPr="003425C2" w:rsidRDefault="003425C2" w:rsidP="003425C2">
            <w:pPr>
              <w:jc w:val="center"/>
              <w:rPr>
                <w:rFonts w:ascii="Tekton Pro" w:eastAsia="Dotum" w:hAnsi="Tekton Pro"/>
                <w:b/>
                <w:color w:val="000000" w:themeColor="text1"/>
                <w:sz w:val="32"/>
                <w:u w:val="single"/>
              </w:rPr>
            </w:pPr>
            <w:r w:rsidRPr="003425C2">
              <w:rPr>
                <w:rFonts w:ascii="Tekton Pro" w:eastAsia="Dotum" w:hAnsi="Tekton Pro"/>
                <w:b/>
                <w:color w:val="000000" w:themeColor="text1"/>
                <w:sz w:val="32"/>
                <w:u w:val="single"/>
              </w:rPr>
              <w:t>Step-By-Step</w:t>
            </w:r>
          </w:p>
        </w:tc>
      </w:tr>
      <w:tr w:rsidR="003425C2" w:rsidRPr="00E13E08" w:rsidTr="003425C2">
        <w:tc>
          <w:tcPr>
            <w:tcW w:w="4508" w:type="dxa"/>
          </w:tcPr>
          <w:p w:rsidR="003425C2" w:rsidRPr="00E13E08" w:rsidRDefault="003425C2" w:rsidP="003425C2">
            <w:pPr>
              <w:jc w:val="center"/>
              <w:rPr>
                <w:noProof/>
                <w:lang w:eastAsia="en-GB"/>
              </w:rPr>
            </w:pPr>
            <w:r w:rsidRPr="00E13E08">
              <w:rPr>
                <w:noProof/>
                <w:lang w:eastAsia="en-GB"/>
              </w:rPr>
              <w:drawing>
                <wp:inline distT="0" distB="0" distL="0" distR="0" wp14:anchorId="3559BA9F" wp14:editId="4E593B67">
                  <wp:extent cx="1324099" cy="295207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718" t="18422" r="45197" b="25749"/>
                          <a:stretch/>
                        </pic:blipFill>
                        <pic:spPr bwMode="auto">
                          <a:xfrm>
                            <a:off x="0" y="0"/>
                            <a:ext cx="1334193" cy="2974583"/>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425C2" w:rsidRPr="00E13E08" w:rsidRDefault="001F7C6F" w:rsidP="00C35291">
            <w:pPr>
              <w:jc w:val="center"/>
              <w:rPr>
                <w:rFonts w:ascii="Tekton Pro" w:eastAsia="Dotum" w:hAnsi="Tekton Pro"/>
                <w:color w:val="000000" w:themeColor="text1"/>
                <w:sz w:val="32"/>
              </w:rPr>
            </w:pPr>
            <w:r w:rsidRPr="00E13E08">
              <w:rPr>
                <w:rFonts w:ascii="Tekton Pro" w:eastAsia="Dotum" w:hAnsi="Tekton Pro"/>
                <w:color w:val="000000" w:themeColor="text1"/>
                <w:sz w:val="32"/>
              </w:rPr>
              <w:t>The background I selected was black I have done this by changing the canvas colour. I have also inserted the union jack flag to my  billboard, I have done this by exporting it in and moving it into place with the pointer tool and to get it perfectly placed I used the arrow</w:t>
            </w:r>
            <w:r w:rsidR="00E13E08">
              <w:rPr>
                <w:rFonts w:ascii="Tekton Pro" w:eastAsia="Dotum" w:hAnsi="Tekton Pro"/>
                <w:color w:val="000000" w:themeColor="text1"/>
                <w:sz w:val="32"/>
              </w:rPr>
              <w:t xml:space="preserve"> keys on the keyboard to place i</w:t>
            </w:r>
            <w:r w:rsidRPr="00E13E08">
              <w:rPr>
                <w:rFonts w:ascii="Tekton Pro" w:eastAsia="Dotum" w:hAnsi="Tekton Pro"/>
                <w:color w:val="000000" w:themeColor="text1"/>
                <w:sz w:val="32"/>
              </w:rPr>
              <w:t>t specifically.</w:t>
            </w:r>
          </w:p>
        </w:tc>
      </w:tr>
      <w:tr w:rsidR="003425C2" w:rsidRPr="00E13E08" w:rsidTr="003425C2">
        <w:tc>
          <w:tcPr>
            <w:tcW w:w="4508" w:type="dxa"/>
          </w:tcPr>
          <w:p w:rsidR="003425C2" w:rsidRPr="00E13E08" w:rsidRDefault="003425C2" w:rsidP="003425C2">
            <w:pPr>
              <w:jc w:val="center"/>
              <w:rPr>
                <w:noProof/>
                <w:lang w:eastAsia="en-GB"/>
              </w:rPr>
            </w:pPr>
            <w:r w:rsidRPr="00E13E08">
              <w:rPr>
                <w:noProof/>
                <w:lang w:eastAsia="en-GB"/>
              </w:rPr>
              <w:drawing>
                <wp:inline distT="0" distB="0" distL="0" distR="0" wp14:anchorId="02A2CB7D" wp14:editId="3A652306">
                  <wp:extent cx="1306285" cy="2874588"/>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727" t="18605" r="45094" b="25924"/>
                          <a:stretch/>
                        </pic:blipFill>
                        <pic:spPr bwMode="auto">
                          <a:xfrm>
                            <a:off x="0" y="0"/>
                            <a:ext cx="1319705" cy="290412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425C2" w:rsidRPr="00E13E08" w:rsidRDefault="00E13E08" w:rsidP="00C35291">
            <w:pPr>
              <w:jc w:val="center"/>
              <w:rPr>
                <w:rFonts w:ascii="Tekton Pro" w:eastAsia="Dotum" w:hAnsi="Tekton Pro"/>
                <w:b/>
                <w:color w:val="000000" w:themeColor="text1"/>
                <w:sz w:val="32"/>
              </w:rPr>
            </w:pPr>
            <w:r w:rsidRPr="00E13E08">
              <w:rPr>
                <w:rFonts w:ascii="Tekton Pro" w:eastAsia="Dotum" w:hAnsi="Tekton Pro"/>
                <w:b/>
                <w:color w:val="000000" w:themeColor="text1"/>
                <w:sz w:val="32"/>
              </w:rPr>
              <w:t>B</w:t>
            </w:r>
            <w:r>
              <w:rPr>
                <w:rFonts w:ascii="Tekton Pro" w:eastAsia="Dotum" w:hAnsi="Tekton Pro"/>
                <w:b/>
                <w:color w:val="000000" w:themeColor="text1"/>
                <w:sz w:val="32"/>
              </w:rPr>
              <w:t>ef</w:t>
            </w:r>
            <w:r w:rsidRPr="00E13E08">
              <w:rPr>
                <w:rFonts w:ascii="Tekton Pro" w:eastAsia="Dotum" w:hAnsi="Tekton Pro"/>
                <w:b/>
                <w:color w:val="000000" w:themeColor="text1"/>
                <w:sz w:val="32"/>
              </w:rPr>
              <w:t>ore I exported this image into my fireworks work</w:t>
            </w:r>
            <w:r>
              <w:rPr>
                <w:rFonts w:ascii="Tekton Pro" w:eastAsia="Dotum" w:hAnsi="Tekton Pro"/>
                <w:b/>
                <w:color w:val="000000" w:themeColor="text1"/>
                <w:sz w:val="32"/>
              </w:rPr>
              <w:t xml:space="preserve"> I pasted the original photo into a blank canvas and used the magic wand tool to get rid of any unwanted parts of the picture, this consisted of the background to the image selected.</w:t>
            </w:r>
          </w:p>
        </w:tc>
      </w:tr>
      <w:tr w:rsidR="003425C2" w:rsidRPr="00E13E08" w:rsidTr="003425C2">
        <w:tc>
          <w:tcPr>
            <w:tcW w:w="4508" w:type="dxa"/>
          </w:tcPr>
          <w:p w:rsidR="003425C2" w:rsidRPr="00E13E08" w:rsidRDefault="003425C2" w:rsidP="003425C2">
            <w:pPr>
              <w:jc w:val="center"/>
              <w:rPr>
                <w:noProof/>
                <w:lang w:eastAsia="en-GB"/>
              </w:rPr>
            </w:pPr>
            <w:r w:rsidRPr="00E13E08">
              <w:rPr>
                <w:noProof/>
                <w:lang w:eastAsia="en-GB"/>
              </w:rPr>
              <w:lastRenderedPageBreak/>
              <w:drawing>
                <wp:inline distT="0" distB="0" distL="0" distR="0" wp14:anchorId="59B628B6" wp14:editId="3C44B73E">
                  <wp:extent cx="1291297" cy="2867891"/>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720" t="18423" r="45094" b="25565"/>
                          <a:stretch/>
                        </pic:blipFill>
                        <pic:spPr bwMode="auto">
                          <a:xfrm>
                            <a:off x="0" y="0"/>
                            <a:ext cx="1325294" cy="2943396"/>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425C2" w:rsidRPr="00E13E08" w:rsidRDefault="00E13E08" w:rsidP="003425C2">
            <w:pPr>
              <w:jc w:val="center"/>
              <w:rPr>
                <w:rFonts w:ascii="Tekton Pro" w:eastAsia="Dotum" w:hAnsi="Tekton Pro"/>
                <w:b/>
                <w:color w:val="000000" w:themeColor="text1"/>
                <w:sz w:val="32"/>
              </w:rPr>
            </w:pPr>
            <w:r>
              <w:rPr>
                <w:rFonts w:ascii="Tekton Pro" w:eastAsia="Dotum" w:hAnsi="Tekton Pro"/>
                <w:b/>
                <w:color w:val="000000" w:themeColor="text1"/>
                <w:sz w:val="32"/>
              </w:rPr>
              <w:t>The Wembley stadium at the top of my billboard was used by exporting the original image into this canvas and then creating a black box by clicking on the rectangle tool. Then grouped it with a mask and used a black and white gradient to fade the image into th</w:t>
            </w:r>
            <w:r w:rsidR="00DE2CE3">
              <w:rPr>
                <w:rFonts w:ascii="Tekton Pro" w:eastAsia="Dotum" w:hAnsi="Tekton Pro"/>
                <w:b/>
                <w:color w:val="000000" w:themeColor="text1"/>
                <w:sz w:val="32"/>
              </w:rPr>
              <w:t>e background. This is also why I</w:t>
            </w:r>
            <w:r>
              <w:rPr>
                <w:rFonts w:ascii="Tekton Pro" w:eastAsia="Dotum" w:hAnsi="Tekton Pro"/>
                <w:b/>
                <w:color w:val="000000" w:themeColor="text1"/>
                <w:sz w:val="32"/>
              </w:rPr>
              <w:t xml:space="preserve"> chose the Wembley at night so it looked better when faded into the canvas  </w:t>
            </w:r>
          </w:p>
        </w:tc>
      </w:tr>
      <w:tr w:rsidR="003425C2" w:rsidRPr="00E13E08" w:rsidTr="003425C2">
        <w:tc>
          <w:tcPr>
            <w:tcW w:w="4508" w:type="dxa"/>
          </w:tcPr>
          <w:p w:rsidR="003425C2" w:rsidRPr="00E13E08" w:rsidRDefault="001F7C6F" w:rsidP="001F7C6F">
            <w:pPr>
              <w:jc w:val="center"/>
              <w:rPr>
                <w:noProof/>
                <w:lang w:eastAsia="en-GB"/>
              </w:rPr>
            </w:pPr>
            <w:r w:rsidRPr="00E13E08">
              <w:rPr>
                <w:noProof/>
                <w:lang w:eastAsia="en-GB"/>
              </w:rPr>
              <w:drawing>
                <wp:inline distT="0" distB="0" distL="0" distR="0" wp14:anchorId="5A12E5BF" wp14:editId="2204B757">
                  <wp:extent cx="1279312" cy="2771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509" t="18234" r="44947" b="25744"/>
                          <a:stretch/>
                        </pic:blipFill>
                        <pic:spPr bwMode="auto">
                          <a:xfrm>
                            <a:off x="0" y="0"/>
                            <a:ext cx="1293393" cy="280228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425C2" w:rsidRPr="00E13E08" w:rsidRDefault="00D9661E" w:rsidP="00D9661E">
            <w:pPr>
              <w:jc w:val="center"/>
              <w:rPr>
                <w:rFonts w:ascii="Tekton Pro" w:eastAsia="Dotum" w:hAnsi="Tekton Pro"/>
                <w:b/>
                <w:color w:val="000000" w:themeColor="text1"/>
                <w:sz w:val="32"/>
              </w:rPr>
            </w:pPr>
            <w:r>
              <w:rPr>
                <w:rFonts w:ascii="Tekton Pro" w:eastAsia="Dotum" w:hAnsi="Tekton Pro"/>
                <w:b/>
                <w:color w:val="000000" w:themeColor="text1"/>
                <w:sz w:val="32"/>
              </w:rPr>
              <w:t xml:space="preserve">Next, I exported the current picture into a blank canvas and used the magic wand tool to get just the fighters faces into the billboard. However I didn’t work as expected so I then decreased the tolerance to make it more specific and precise. Then I exported it back on to the canvas and moved it into place with the arrow keys.  </w:t>
            </w:r>
          </w:p>
        </w:tc>
      </w:tr>
      <w:tr w:rsidR="003425C2" w:rsidRPr="00E13E08" w:rsidTr="003425C2">
        <w:tc>
          <w:tcPr>
            <w:tcW w:w="4508" w:type="dxa"/>
          </w:tcPr>
          <w:p w:rsidR="003425C2" w:rsidRPr="00C35291" w:rsidRDefault="001F7C6F" w:rsidP="00C35291">
            <w:pPr>
              <w:jc w:val="center"/>
              <w:rPr>
                <w:noProof/>
                <w:lang w:eastAsia="en-GB"/>
              </w:rPr>
            </w:pPr>
            <w:r w:rsidRPr="00E13E08">
              <w:rPr>
                <w:noProof/>
                <w:lang w:eastAsia="en-GB"/>
              </w:rPr>
              <w:drawing>
                <wp:inline distT="0" distB="0" distL="0" distR="0" wp14:anchorId="2FB3201E" wp14:editId="05E3DDD8">
                  <wp:extent cx="1285267"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16" t="18909" r="45325" b="25547"/>
                          <a:stretch/>
                        </pic:blipFill>
                        <pic:spPr bwMode="auto">
                          <a:xfrm>
                            <a:off x="0" y="0"/>
                            <a:ext cx="1300677" cy="291104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425C2" w:rsidRPr="00E13E08" w:rsidRDefault="00C35291" w:rsidP="003425C2">
            <w:pPr>
              <w:jc w:val="center"/>
              <w:rPr>
                <w:rFonts w:ascii="Tekton Pro" w:eastAsia="Dotum" w:hAnsi="Tekton Pro"/>
                <w:b/>
                <w:color w:val="000000" w:themeColor="text1"/>
                <w:sz w:val="32"/>
              </w:rPr>
            </w:pPr>
            <w:r>
              <w:rPr>
                <w:rFonts w:ascii="Tekton Pro" w:eastAsia="Dotum" w:hAnsi="Tekton Pro"/>
                <w:b/>
                <w:color w:val="000000" w:themeColor="text1"/>
                <w:sz w:val="32"/>
              </w:rPr>
              <w:t>The box office logo was created the same as the two fighters head to head and the Foch vs Groves banner. This was used with the magic wand and moved with the selection tool to create it centred in the middle of the canvas.</w:t>
            </w:r>
          </w:p>
        </w:tc>
      </w:tr>
      <w:tr w:rsidR="003425C2" w:rsidRPr="00E13E08" w:rsidTr="003425C2">
        <w:tc>
          <w:tcPr>
            <w:tcW w:w="4508" w:type="dxa"/>
          </w:tcPr>
          <w:p w:rsidR="001F7C6F" w:rsidRPr="00E13E08" w:rsidRDefault="001F7C6F" w:rsidP="003425C2">
            <w:pPr>
              <w:jc w:val="center"/>
              <w:rPr>
                <w:noProof/>
                <w:lang w:eastAsia="en-GB"/>
              </w:rPr>
            </w:pPr>
            <w:r w:rsidRPr="00E13E08">
              <w:rPr>
                <w:noProof/>
                <w:lang w:eastAsia="en-GB"/>
              </w:rPr>
              <w:lastRenderedPageBreak/>
              <w:drawing>
                <wp:inline distT="0" distB="0" distL="0" distR="0" wp14:anchorId="341D3C79" wp14:editId="60A5C279">
                  <wp:extent cx="1428750" cy="319367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715" t="18318" r="45159" b="25546"/>
                          <a:stretch/>
                        </pic:blipFill>
                        <pic:spPr bwMode="auto">
                          <a:xfrm>
                            <a:off x="0" y="0"/>
                            <a:ext cx="1438290" cy="3215002"/>
                          </a:xfrm>
                          <a:prstGeom prst="rect">
                            <a:avLst/>
                          </a:prstGeom>
                          <a:ln>
                            <a:noFill/>
                          </a:ln>
                          <a:extLst>
                            <a:ext uri="{53640926-AAD7-44D8-BBD7-CCE9431645EC}">
                              <a14:shadowObscured xmlns:a14="http://schemas.microsoft.com/office/drawing/2010/main"/>
                            </a:ext>
                          </a:extLst>
                        </pic:spPr>
                      </pic:pic>
                    </a:graphicData>
                  </a:graphic>
                </wp:inline>
              </w:drawing>
            </w:r>
          </w:p>
          <w:p w:rsidR="003425C2" w:rsidRPr="00E13E08" w:rsidRDefault="003425C2" w:rsidP="003425C2">
            <w:pPr>
              <w:jc w:val="center"/>
              <w:rPr>
                <w:rFonts w:ascii="Tekton Pro" w:eastAsia="Dotum" w:hAnsi="Tekton Pro"/>
                <w:b/>
                <w:color w:val="000000" w:themeColor="text1"/>
                <w:sz w:val="32"/>
              </w:rPr>
            </w:pPr>
          </w:p>
        </w:tc>
        <w:tc>
          <w:tcPr>
            <w:tcW w:w="4508" w:type="dxa"/>
          </w:tcPr>
          <w:p w:rsidR="003425C2" w:rsidRPr="00E13E08" w:rsidRDefault="00C35291" w:rsidP="003425C2">
            <w:pPr>
              <w:jc w:val="center"/>
              <w:rPr>
                <w:rFonts w:ascii="Tekton Pro" w:eastAsia="Dotum" w:hAnsi="Tekton Pro"/>
                <w:b/>
                <w:color w:val="000000" w:themeColor="text1"/>
                <w:sz w:val="32"/>
              </w:rPr>
            </w:pPr>
            <w:r>
              <w:rPr>
                <w:rFonts w:ascii="Tekton Pro" w:eastAsia="Dotum" w:hAnsi="Tekton Pro"/>
                <w:b/>
                <w:color w:val="000000" w:themeColor="text1"/>
                <w:sz w:val="32"/>
              </w:rPr>
              <w:t>The twitter links were used with the text tool and I changed the fonts and size with the drop downs</w:t>
            </w:r>
            <w:r w:rsidR="008837D1">
              <w:rPr>
                <w:rFonts w:ascii="Tekton Pro" w:eastAsia="Dotum" w:hAnsi="Tekton Pro"/>
                <w:b/>
                <w:color w:val="000000" w:themeColor="text1"/>
                <w:sz w:val="32"/>
              </w:rPr>
              <w:t>. After I changed the colour of the text by selecting the drop down and choosing my selected colour. I also moved it with the selection tool.</w:t>
            </w:r>
          </w:p>
        </w:tc>
      </w:tr>
      <w:tr w:rsidR="003425C2" w:rsidRPr="00E13E08" w:rsidTr="003425C2">
        <w:tc>
          <w:tcPr>
            <w:tcW w:w="4508" w:type="dxa"/>
          </w:tcPr>
          <w:p w:rsidR="001F7C6F" w:rsidRPr="00E13E08" w:rsidRDefault="001F7C6F" w:rsidP="003425C2">
            <w:pPr>
              <w:jc w:val="center"/>
              <w:rPr>
                <w:noProof/>
                <w:lang w:eastAsia="en-GB"/>
              </w:rPr>
            </w:pPr>
            <w:r w:rsidRPr="00E13E08">
              <w:rPr>
                <w:noProof/>
                <w:lang w:eastAsia="en-GB"/>
              </w:rPr>
              <w:drawing>
                <wp:inline distT="0" distB="0" distL="0" distR="0" wp14:anchorId="5B8C0663" wp14:editId="25DDF868">
                  <wp:extent cx="1431357"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716" t="18318" r="44992" b="25546"/>
                          <a:stretch/>
                        </pic:blipFill>
                        <pic:spPr bwMode="auto">
                          <a:xfrm>
                            <a:off x="0" y="0"/>
                            <a:ext cx="1444489" cy="3191312"/>
                          </a:xfrm>
                          <a:prstGeom prst="rect">
                            <a:avLst/>
                          </a:prstGeom>
                          <a:ln>
                            <a:noFill/>
                          </a:ln>
                          <a:extLst>
                            <a:ext uri="{53640926-AAD7-44D8-BBD7-CCE9431645EC}">
                              <a14:shadowObscured xmlns:a14="http://schemas.microsoft.com/office/drawing/2010/main"/>
                            </a:ext>
                          </a:extLst>
                        </pic:spPr>
                      </pic:pic>
                    </a:graphicData>
                  </a:graphic>
                </wp:inline>
              </w:drawing>
            </w:r>
          </w:p>
          <w:p w:rsidR="003425C2" w:rsidRPr="00E13E08" w:rsidRDefault="003425C2" w:rsidP="003425C2">
            <w:pPr>
              <w:jc w:val="center"/>
              <w:rPr>
                <w:rFonts w:ascii="Tekton Pro" w:eastAsia="Dotum" w:hAnsi="Tekton Pro"/>
                <w:b/>
                <w:color w:val="000000" w:themeColor="text1"/>
                <w:sz w:val="32"/>
              </w:rPr>
            </w:pPr>
          </w:p>
        </w:tc>
        <w:tc>
          <w:tcPr>
            <w:tcW w:w="4508" w:type="dxa"/>
          </w:tcPr>
          <w:p w:rsidR="003425C2" w:rsidRPr="00E13E08" w:rsidRDefault="008837D1" w:rsidP="003425C2">
            <w:pPr>
              <w:jc w:val="center"/>
              <w:rPr>
                <w:rFonts w:ascii="Tekton Pro" w:eastAsia="Dotum" w:hAnsi="Tekton Pro"/>
                <w:b/>
                <w:color w:val="000000" w:themeColor="text1"/>
                <w:sz w:val="32"/>
              </w:rPr>
            </w:pPr>
            <w:r>
              <w:rPr>
                <w:rFonts w:ascii="Tekton Pro" w:eastAsia="Dotum" w:hAnsi="Tekton Pro"/>
                <w:b/>
                <w:color w:val="000000" w:themeColor="text1"/>
                <w:sz w:val="32"/>
              </w:rPr>
              <w:t xml:space="preserve">The last concept of my design (the date and venue) was made the same as the other text below it </w:t>
            </w:r>
            <w:r w:rsidR="00DE2CE3">
              <w:rPr>
                <w:rFonts w:ascii="Tekton Pro" w:eastAsia="Dotum" w:hAnsi="Tekton Pro"/>
                <w:b/>
                <w:color w:val="000000" w:themeColor="text1"/>
                <w:sz w:val="32"/>
              </w:rPr>
              <w:t xml:space="preserve">but changed to font, </w:t>
            </w:r>
            <w:bookmarkStart w:id="0" w:name="_GoBack"/>
            <w:bookmarkEnd w:id="0"/>
            <w:r w:rsidR="00DE2CE3">
              <w:rPr>
                <w:rFonts w:ascii="Tekton Pro" w:eastAsia="Dotum" w:hAnsi="Tekton Pro"/>
                <w:b/>
                <w:color w:val="000000" w:themeColor="text1"/>
                <w:sz w:val="32"/>
              </w:rPr>
              <w:t>size and boldness of it</w:t>
            </w:r>
          </w:p>
        </w:tc>
      </w:tr>
    </w:tbl>
    <w:p w:rsidR="00C93833" w:rsidRPr="00E13E08" w:rsidRDefault="00C93833"/>
    <w:sectPr w:rsidR="00C93833" w:rsidRPr="00E13E08">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7D1" w:rsidRDefault="008837D1" w:rsidP="008837D1">
      <w:pPr>
        <w:spacing w:after="0" w:line="240" w:lineRule="auto"/>
      </w:pPr>
      <w:r>
        <w:separator/>
      </w:r>
    </w:p>
  </w:endnote>
  <w:endnote w:type="continuationSeparator" w:id="0">
    <w:p w:rsidR="008837D1" w:rsidRDefault="008837D1" w:rsidP="0088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ekton Pro">
    <w:panose1 w:val="00000000000000000000"/>
    <w:charset w:val="00"/>
    <w:family w:val="swiss"/>
    <w:notTrueType/>
    <w:pitch w:val="variable"/>
    <w:sig w:usb0="00000007" w:usb1="00000001" w:usb2="00000000" w:usb3="00000000" w:csb0="00000093"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7D1" w:rsidRDefault="008837D1" w:rsidP="008837D1">
      <w:pPr>
        <w:spacing w:after="0" w:line="240" w:lineRule="auto"/>
      </w:pPr>
      <w:r>
        <w:separator/>
      </w:r>
    </w:p>
  </w:footnote>
  <w:footnote w:type="continuationSeparator" w:id="0">
    <w:p w:rsidR="008837D1" w:rsidRDefault="008837D1" w:rsidP="008837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7D1" w:rsidRPr="008837D1" w:rsidRDefault="008837D1" w:rsidP="008837D1">
    <w:pPr>
      <w:pStyle w:val="Header"/>
      <w:jc w:val="center"/>
      <w:rPr>
        <w:sz w:val="36"/>
      </w:rPr>
    </w:pPr>
    <w:r w:rsidRPr="008837D1">
      <w:rPr>
        <w:sz w:val="36"/>
      </w:rPr>
      <w:t>Billboard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5C2"/>
    <w:rsid w:val="001F7C6F"/>
    <w:rsid w:val="003425C2"/>
    <w:rsid w:val="008837D1"/>
    <w:rsid w:val="00C35291"/>
    <w:rsid w:val="00C93833"/>
    <w:rsid w:val="00D9661E"/>
    <w:rsid w:val="00DE2CE3"/>
    <w:rsid w:val="00E13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BC61F1-0E7D-45DF-9C66-E646303E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2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7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7D1"/>
  </w:style>
  <w:style w:type="paragraph" w:styleId="Footer">
    <w:name w:val="footer"/>
    <w:basedOn w:val="Normal"/>
    <w:link w:val="FooterChar"/>
    <w:uiPriority w:val="99"/>
    <w:unhideWhenUsed/>
    <w:rsid w:val="008837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7B53695B</Template>
  <TotalTime>60</TotalTime>
  <Pages>3</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12CrookJ</dc:creator>
  <cp:keywords/>
  <dc:description/>
  <cp:lastModifiedBy>12CrookJ</cp:lastModifiedBy>
  <cp:revision>4</cp:revision>
  <dcterms:created xsi:type="dcterms:W3CDTF">2014-11-18T13:15:00Z</dcterms:created>
  <dcterms:modified xsi:type="dcterms:W3CDTF">2014-11-24T15:54:00Z</dcterms:modified>
</cp:coreProperties>
</file>